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07ED5" w14:textId="7C1EAB97" w:rsidR="00426C64" w:rsidRPr="00B112DB" w:rsidRDefault="00DC748B" w:rsidP="005721D7">
      <w:pPr>
        <w:tabs>
          <w:tab w:val="left" w:pos="6912"/>
          <w:tab w:val="left" w:pos="7200"/>
        </w:tabs>
        <w:rPr>
          <w:rFonts w:cstheme="minorHAnsi"/>
          <w:b/>
          <w:bCs/>
          <w:sz w:val="32"/>
          <w:szCs w:val="32"/>
        </w:rPr>
      </w:pPr>
      <w:r w:rsidRPr="00B112DB">
        <w:rPr>
          <w:rFonts w:cstheme="minorHAnsi"/>
          <w:b/>
          <w:bCs/>
          <w:sz w:val="32"/>
          <w:szCs w:val="32"/>
        </w:rPr>
        <w:t xml:space="preserve"> </w:t>
      </w:r>
      <w:r w:rsidR="006C6EFF" w:rsidRPr="00B112DB">
        <w:rPr>
          <w:rFonts w:cstheme="minorHAnsi"/>
          <w:b/>
          <w:bCs/>
          <w:sz w:val="32"/>
          <w:szCs w:val="32"/>
        </w:rPr>
        <w:t xml:space="preserve">Aanmeldformulier – Sparkling </w:t>
      </w:r>
      <w:proofErr w:type="spellStart"/>
      <w:r w:rsidR="006C6EFF" w:rsidRPr="00B112DB">
        <w:rPr>
          <w:rFonts w:cstheme="minorHAnsi"/>
          <w:b/>
          <w:bCs/>
          <w:sz w:val="32"/>
          <w:szCs w:val="32"/>
        </w:rPr>
        <w:t>Future</w:t>
      </w:r>
      <w:proofErr w:type="spellEnd"/>
    </w:p>
    <w:p w14:paraId="6F14475D" w14:textId="77777777" w:rsidR="006C6EFF" w:rsidRPr="00FC65C7" w:rsidRDefault="006C6EFF" w:rsidP="005721D7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</w:p>
    <w:p w14:paraId="7F6BCD96" w14:textId="76A8D899" w:rsidR="006C6EFF" w:rsidRPr="00FC65C7" w:rsidRDefault="006C6EFF" w:rsidP="005721D7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  <w:r w:rsidRPr="00FC65C7">
        <w:rPr>
          <w:rFonts w:cstheme="minorHAnsi"/>
          <w:b/>
          <w:bCs/>
          <w:sz w:val="24"/>
          <w:szCs w:val="24"/>
        </w:rPr>
        <w:t>Jeugdige</w:t>
      </w:r>
      <w:r w:rsidR="00FC65C7" w:rsidRPr="00FC65C7">
        <w:rPr>
          <w:rFonts w:cstheme="minorHAnsi"/>
          <w:b/>
          <w:bCs/>
          <w:sz w:val="24"/>
          <w:szCs w:val="24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931"/>
      </w:tblGrid>
      <w:tr w:rsidR="006C6EFF" w14:paraId="180909E3" w14:textId="77777777" w:rsidTr="006C6EFF">
        <w:tc>
          <w:tcPr>
            <w:tcW w:w="2689" w:type="dxa"/>
          </w:tcPr>
          <w:p w14:paraId="6423B4F3" w14:textId="7BA37631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Achternaam:</w:t>
            </w:r>
          </w:p>
        </w:tc>
        <w:tc>
          <w:tcPr>
            <w:tcW w:w="6931" w:type="dxa"/>
          </w:tcPr>
          <w:p w14:paraId="48E1C32A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26C25566" w14:textId="77777777" w:rsidTr="006C6EFF">
        <w:tc>
          <w:tcPr>
            <w:tcW w:w="2689" w:type="dxa"/>
          </w:tcPr>
          <w:p w14:paraId="2DCD04F6" w14:textId="4B7FA9D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Voornamen:</w:t>
            </w:r>
          </w:p>
        </w:tc>
        <w:tc>
          <w:tcPr>
            <w:tcW w:w="6931" w:type="dxa"/>
          </w:tcPr>
          <w:p w14:paraId="2D440D63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2D6F131C" w14:textId="77777777" w:rsidTr="006C6EFF">
        <w:tc>
          <w:tcPr>
            <w:tcW w:w="2689" w:type="dxa"/>
          </w:tcPr>
          <w:p w14:paraId="0852FA02" w14:textId="68DF1C15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Roepnaam:</w:t>
            </w:r>
          </w:p>
        </w:tc>
        <w:tc>
          <w:tcPr>
            <w:tcW w:w="6931" w:type="dxa"/>
          </w:tcPr>
          <w:p w14:paraId="724DCAEE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6D44A63F" w14:textId="77777777" w:rsidTr="006C6EFF">
        <w:tc>
          <w:tcPr>
            <w:tcW w:w="2689" w:type="dxa"/>
          </w:tcPr>
          <w:p w14:paraId="193CDC63" w14:textId="316EE351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Geboortedatum:</w:t>
            </w:r>
          </w:p>
        </w:tc>
        <w:tc>
          <w:tcPr>
            <w:tcW w:w="6931" w:type="dxa"/>
          </w:tcPr>
          <w:p w14:paraId="4EDF72D1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03ABF4DB" w14:textId="77777777" w:rsidTr="006C6EFF">
        <w:tc>
          <w:tcPr>
            <w:tcW w:w="2689" w:type="dxa"/>
          </w:tcPr>
          <w:p w14:paraId="7DAAB56B" w14:textId="4543B612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BSN-Nummer:</w:t>
            </w:r>
          </w:p>
        </w:tc>
        <w:tc>
          <w:tcPr>
            <w:tcW w:w="6931" w:type="dxa"/>
          </w:tcPr>
          <w:p w14:paraId="18FED7DD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666C0961" w14:textId="77777777" w:rsidTr="006C6EFF">
        <w:tc>
          <w:tcPr>
            <w:tcW w:w="2689" w:type="dxa"/>
          </w:tcPr>
          <w:p w14:paraId="76DD388B" w14:textId="2C9DAC0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Adres: </w:t>
            </w:r>
          </w:p>
        </w:tc>
        <w:tc>
          <w:tcPr>
            <w:tcW w:w="6931" w:type="dxa"/>
          </w:tcPr>
          <w:p w14:paraId="1FCF152C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7813DD1B" w14:textId="77777777" w:rsidTr="006C6EFF">
        <w:tc>
          <w:tcPr>
            <w:tcW w:w="2689" w:type="dxa"/>
          </w:tcPr>
          <w:p w14:paraId="34D10B1C" w14:textId="2A1F4F18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Plaats + Postcode:</w:t>
            </w:r>
          </w:p>
        </w:tc>
        <w:tc>
          <w:tcPr>
            <w:tcW w:w="6931" w:type="dxa"/>
          </w:tcPr>
          <w:p w14:paraId="52A3FC53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D208B3" w14:paraId="51C77AC8" w14:textId="77777777" w:rsidTr="006C6EFF">
        <w:tc>
          <w:tcPr>
            <w:tcW w:w="2689" w:type="dxa"/>
          </w:tcPr>
          <w:p w14:paraId="1DB40E3A" w14:textId="4005CD70" w:rsidR="00D208B3" w:rsidRDefault="00D208B3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School/Dagbesteding:</w:t>
            </w:r>
          </w:p>
        </w:tc>
        <w:tc>
          <w:tcPr>
            <w:tcW w:w="6931" w:type="dxa"/>
          </w:tcPr>
          <w:p w14:paraId="1F927CB9" w14:textId="77777777" w:rsidR="00D208B3" w:rsidRDefault="00D208B3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FC65C7" w14:paraId="4F82196D" w14:textId="77777777" w:rsidTr="006C6EFF">
        <w:tc>
          <w:tcPr>
            <w:tcW w:w="2689" w:type="dxa"/>
          </w:tcPr>
          <w:p w14:paraId="574E618E" w14:textId="65B89E96" w:rsidR="00FC65C7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Huisarts:</w:t>
            </w:r>
          </w:p>
        </w:tc>
        <w:tc>
          <w:tcPr>
            <w:tcW w:w="6931" w:type="dxa"/>
          </w:tcPr>
          <w:p w14:paraId="75015761" w14:textId="77777777" w:rsidR="00FC65C7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70A2CC78" w14:textId="77777777" w:rsidTr="006C6EFF">
        <w:tc>
          <w:tcPr>
            <w:tcW w:w="2689" w:type="dxa"/>
          </w:tcPr>
          <w:p w14:paraId="2AC438F0" w14:textId="1F623499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Telefoon:</w:t>
            </w:r>
          </w:p>
        </w:tc>
        <w:tc>
          <w:tcPr>
            <w:tcW w:w="6931" w:type="dxa"/>
          </w:tcPr>
          <w:p w14:paraId="44C91120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34938FC0" w14:textId="77777777" w:rsidTr="006C6EFF">
        <w:tc>
          <w:tcPr>
            <w:tcW w:w="2689" w:type="dxa"/>
          </w:tcPr>
          <w:p w14:paraId="115A13F9" w14:textId="6AD936FC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Mailadres:</w:t>
            </w:r>
          </w:p>
        </w:tc>
        <w:tc>
          <w:tcPr>
            <w:tcW w:w="6931" w:type="dxa"/>
          </w:tcPr>
          <w:p w14:paraId="47BCE46A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1BD4ED59" w14:textId="77777777" w:rsidR="006C6EFF" w:rsidRDefault="006C6EFF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522C59D8" w14:textId="67D1ED68" w:rsidR="006C6EFF" w:rsidRDefault="006C6EFF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4D2DCB53" w14:textId="318A32C6" w:rsidR="006C6EFF" w:rsidRPr="00FC65C7" w:rsidRDefault="006C6EFF" w:rsidP="006C6EFF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  <w:r w:rsidRPr="00FC65C7">
        <w:rPr>
          <w:rFonts w:cstheme="minorHAnsi"/>
          <w:b/>
          <w:bCs/>
          <w:sz w:val="24"/>
          <w:szCs w:val="24"/>
        </w:rPr>
        <w:t xml:space="preserve">Ouder/verzorger 1: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931"/>
      </w:tblGrid>
      <w:tr w:rsidR="006C6EFF" w14:paraId="0FDEB039" w14:textId="77777777" w:rsidTr="004F5E35">
        <w:tc>
          <w:tcPr>
            <w:tcW w:w="2689" w:type="dxa"/>
          </w:tcPr>
          <w:p w14:paraId="70DE1820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Achternaam:</w:t>
            </w:r>
          </w:p>
        </w:tc>
        <w:tc>
          <w:tcPr>
            <w:tcW w:w="6931" w:type="dxa"/>
          </w:tcPr>
          <w:p w14:paraId="13506FD3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24D99B55" w14:textId="77777777" w:rsidTr="004F5E35">
        <w:tc>
          <w:tcPr>
            <w:tcW w:w="2689" w:type="dxa"/>
          </w:tcPr>
          <w:p w14:paraId="6D1B2184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Voornamen:</w:t>
            </w:r>
          </w:p>
        </w:tc>
        <w:tc>
          <w:tcPr>
            <w:tcW w:w="6931" w:type="dxa"/>
          </w:tcPr>
          <w:p w14:paraId="44E1C89A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602C5F87" w14:textId="77777777" w:rsidTr="004F5E35">
        <w:tc>
          <w:tcPr>
            <w:tcW w:w="2689" w:type="dxa"/>
          </w:tcPr>
          <w:p w14:paraId="4B28C81F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Roepnaam:</w:t>
            </w:r>
          </w:p>
        </w:tc>
        <w:tc>
          <w:tcPr>
            <w:tcW w:w="6931" w:type="dxa"/>
          </w:tcPr>
          <w:p w14:paraId="76922899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47DFC238" w14:textId="77777777" w:rsidTr="004F5E35">
        <w:tc>
          <w:tcPr>
            <w:tcW w:w="2689" w:type="dxa"/>
          </w:tcPr>
          <w:p w14:paraId="6C68C00A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Adres: </w:t>
            </w:r>
          </w:p>
        </w:tc>
        <w:tc>
          <w:tcPr>
            <w:tcW w:w="6931" w:type="dxa"/>
          </w:tcPr>
          <w:p w14:paraId="099C2FBB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3B3EA626" w14:textId="77777777" w:rsidTr="004F5E35">
        <w:tc>
          <w:tcPr>
            <w:tcW w:w="2689" w:type="dxa"/>
          </w:tcPr>
          <w:p w14:paraId="6E2ABB67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Plaats + Postcode:</w:t>
            </w:r>
          </w:p>
        </w:tc>
        <w:tc>
          <w:tcPr>
            <w:tcW w:w="6931" w:type="dxa"/>
          </w:tcPr>
          <w:p w14:paraId="78644F2F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7DACD4D6" w14:textId="77777777" w:rsidTr="004F5E35">
        <w:tc>
          <w:tcPr>
            <w:tcW w:w="2689" w:type="dxa"/>
          </w:tcPr>
          <w:p w14:paraId="1C7C1901" w14:textId="4C895D6E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Gezag:</w:t>
            </w:r>
          </w:p>
        </w:tc>
        <w:tc>
          <w:tcPr>
            <w:tcW w:w="6931" w:type="dxa"/>
          </w:tcPr>
          <w:p w14:paraId="5FD807B7" w14:textId="6124FCD1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 / Nee</w:t>
            </w:r>
          </w:p>
        </w:tc>
      </w:tr>
      <w:tr w:rsidR="006C6EFF" w14:paraId="73DCF395" w14:textId="77777777" w:rsidTr="004F5E35">
        <w:tc>
          <w:tcPr>
            <w:tcW w:w="2689" w:type="dxa"/>
          </w:tcPr>
          <w:p w14:paraId="6D78E52E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Telefoon:</w:t>
            </w:r>
          </w:p>
        </w:tc>
        <w:tc>
          <w:tcPr>
            <w:tcW w:w="6931" w:type="dxa"/>
          </w:tcPr>
          <w:p w14:paraId="51FD0CB2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56C29E2A" w14:textId="77777777" w:rsidTr="004F5E35">
        <w:tc>
          <w:tcPr>
            <w:tcW w:w="2689" w:type="dxa"/>
          </w:tcPr>
          <w:p w14:paraId="7E79A30C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Mailadres:</w:t>
            </w:r>
          </w:p>
        </w:tc>
        <w:tc>
          <w:tcPr>
            <w:tcW w:w="6931" w:type="dxa"/>
          </w:tcPr>
          <w:p w14:paraId="1B70F062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70C4E90F" w14:textId="77777777" w:rsidR="006C6EFF" w:rsidRDefault="006C6EFF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5824CB7A" w14:textId="77777777" w:rsidR="006C6EFF" w:rsidRPr="00FC65C7" w:rsidRDefault="006C6EFF" w:rsidP="006C6EFF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</w:p>
    <w:p w14:paraId="1EF7577D" w14:textId="1D0A8AD7" w:rsidR="006C6EFF" w:rsidRPr="00FC65C7" w:rsidRDefault="006C6EFF" w:rsidP="006C6EFF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  <w:r w:rsidRPr="00FC65C7">
        <w:rPr>
          <w:rFonts w:cstheme="minorHAnsi"/>
          <w:b/>
          <w:bCs/>
          <w:sz w:val="24"/>
          <w:szCs w:val="24"/>
        </w:rPr>
        <w:t xml:space="preserve">Ouder/verzorger </w:t>
      </w:r>
      <w:r w:rsidRPr="00FC65C7">
        <w:rPr>
          <w:rFonts w:cstheme="minorHAnsi"/>
          <w:b/>
          <w:bCs/>
          <w:sz w:val="24"/>
          <w:szCs w:val="24"/>
        </w:rPr>
        <w:t>2: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931"/>
      </w:tblGrid>
      <w:tr w:rsidR="006C6EFF" w14:paraId="3D8B89FC" w14:textId="77777777" w:rsidTr="004F5E35">
        <w:tc>
          <w:tcPr>
            <w:tcW w:w="2689" w:type="dxa"/>
          </w:tcPr>
          <w:p w14:paraId="11E412E1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Achternaam:</w:t>
            </w:r>
          </w:p>
        </w:tc>
        <w:tc>
          <w:tcPr>
            <w:tcW w:w="6931" w:type="dxa"/>
          </w:tcPr>
          <w:p w14:paraId="75B50B9D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1E3B96D3" w14:textId="77777777" w:rsidTr="004F5E35">
        <w:tc>
          <w:tcPr>
            <w:tcW w:w="2689" w:type="dxa"/>
          </w:tcPr>
          <w:p w14:paraId="2D395D71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Voornamen:</w:t>
            </w:r>
          </w:p>
        </w:tc>
        <w:tc>
          <w:tcPr>
            <w:tcW w:w="6931" w:type="dxa"/>
          </w:tcPr>
          <w:p w14:paraId="0CC28A2D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37A97EE8" w14:textId="77777777" w:rsidTr="004F5E35">
        <w:tc>
          <w:tcPr>
            <w:tcW w:w="2689" w:type="dxa"/>
          </w:tcPr>
          <w:p w14:paraId="6F15D226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Roepnaam:</w:t>
            </w:r>
          </w:p>
        </w:tc>
        <w:tc>
          <w:tcPr>
            <w:tcW w:w="6931" w:type="dxa"/>
          </w:tcPr>
          <w:p w14:paraId="332BF02B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36E93E4F" w14:textId="77777777" w:rsidTr="004F5E35">
        <w:tc>
          <w:tcPr>
            <w:tcW w:w="2689" w:type="dxa"/>
          </w:tcPr>
          <w:p w14:paraId="7C766996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Adres: </w:t>
            </w:r>
          </w:p>
        </w:tc>
        <w:tc>
          <w:tcPr>
            <w:tcW w:w="6931" w:type="dxa"/>
          </w:tcPr>
          <w:p w14:paraId="65BDA17E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1D04CE14" w14:textId="77777777" w:rsidTr="004F5E35">
        <w:tc>
          <w:tcPr>
            <w:tcW w:w="2689" w:type="dxa"/>
          </w:tcPr>
          <w:p w14:paraId="2D0826E1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Plaats + Postcode:</w:t>
            </w:r>
          </w:p>
        </w:tc>
        <w:tc>
          <w:tcPr>
            <w:tcW w:w="6931" w:type="dxa"/>
          </w:tcPr>
          <w:p w14:paraId="2CC858D6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16532B52" w14:textId="77777777" w:rsidTr="004F5E35">
        <w:tc>
          <w:tcPr>
            <w:tcW w:w="2689" w:type="dxa"/>
          </w:tcPr>
          <w:p w14:paraId="5C62A1EA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Gezag:</w:t>
            </w:r>
          </w:p>
        </w:tc>
        <w:tc>
          <w:tcPr>
            <w:tcW w:w="6931" w:type="dxa"/>
          </w:tcPr>
          <w:p w14:paraId="4EEA873E" w14:textId="5B85F158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 / Nee</w:t>
            </w:r>
          </w:p>
        </w:tc>
      </w:tr>
      <w:tr w:rsidR="006C6EFF" w14:paraId="765BE577" w14:textId="77777777" w:rsidTr="004F5E35">
        <w:tc>
          <w:tcPr>
            <w:tcW w:w="2689" w:type="dxa"/>
          </w:tcPr>
          <w:p w14:paraId="0FB19B72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Telefoon:</w:t>
            </w:r>
          </w:p>
        </w:tc>
        <w:tc>
          <w:tcPr>
            <w:tcW w:w="6931" w:type="dxa"/>
          </w:tcPr>
          <w:p w14:paraId="2BA50FCD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31618FDC" w14:textId="77777777" w:rsidTr="004F5E35">
        <w:tc>
          <w:tcPr>
            <w:tcW w:w="2689" w:type="dxa"/>
          </w:tcPr>
          <w:p w14:paraId="3E7EF6B3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Mailadres:</w:t>
            </w:r>
          </w:p>
        </w:tc>
        <w:tc>
          <w:tcPr>
            <w:tcW w:w="6931" w:type="dxa"/>
          </w:tcPr>
          <w:p w14:paraId="27CAFD3B" w14:textId="77777777" w:rsidR="006C6EFF" w:rsidRDefault="006C6EFF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0EF13FAF" w14:textId="77777777" w:rsidR="006C6EFF" w:rsidRDefault="006C6EFF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03C30A5F" w14:textId="4FAEA43B" w:rsidR="006C6EFF" w:rsidRPr="00FC65C7" w:rsidRDefault="006C6EFF" w:rsidP="005721D7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  <w:r w:rsidRPr="00FC65C7">
        <w:rPr>
          <w:rFonts w:cstheme="minorHAnsi"/>
          <w:b/>
          <w:bCs/>
          <w:sz w:val="24"/>
          <w:szCs w:val="24"/>
        </w:rPr>
        <w:t xml:space="preserve">Overige belangrijke personen/gezinsleden: </w:t>
      </w:r>
    </w:p>
    <w:tbl>
      <w:tblPr>
        <w:tblStyle w:val="Rastertabel1licht"/>
        <w:tblW w:w="0" w:type="auto"/>
        <w:tblLook w:val="04A0" w:firstRow="1" w:lastRow="0" w:firstColumn="1" w:lastColumn="0" w:noHBand="0" w:noVBand="1"/>
      </w:tblPr>
      <w:tblGrid>
        <w:gridCol w:w="3206"/>
        <w:gridCol w:w="3207"/>
        <w:gridCol w:w="3207"/>
      </w:tblGrid>
      <w:tr w:rsidR="006C6EFF" w14:paraId="24DB690F" w14:textId="77777777" w:rsidTr="006C6E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</w:tcPr>
          <w:p w14:paraId="50E823FD" w14:textId="1B8E6DAC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Naam:</w:t>
            </w:r>
          </w:p>
        </w:tc>
        <w:tc>
          <w:tcPr>
            <w:tcW w:w="3207" w:type="dxa"/>
          </w:tcPr>
          <w:p w14:paraId="74B97713" w14:textId="74023AEA" w:rsidR="006C6EFF" w:rsidRDefault="006C6EFF" w:rsidP="005721D7">
            <w:pPr>
              <w:tabs>
                <w:tab w:val="left" w:pos="6912"/>
                <w:tab w:val="left" w:pos="72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Rol: </w:t>
            </w:r>
          </w:p>
        </w:tc>
        <w:tc>
          <w:tcPr>
            <w:tcW w:w="3207" w:type="dxa"/>
          </w:tcPr>
          <w:p w14:paraId="0A1A0FC3" w14:textId="154A20EE" w:rsidR="006C6EFF" w:rsidRDefault="006C6EFF" w:rsidP="005721D7">
            <w:pPr>
              <w:tabs>
                <w:tab w:val="left" w:pos="6912"/>
                <w:tab w:val="left" w:pos="72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Contactgegevens: </w:t>
            </w:r>
          </w:p>
        </w:tc>
      </w:tr>
      <w:tr w:rsidR="006C6EFF" w14:paraId="031414F3" w14:textId="77777777" w:rsidTr="006C6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</w:tcPr>
          <w:p w14:paraId="105A274A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6DA1F641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79711A8A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19C43753" w14:textId="77777777" w:rsidTr="006C6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</w:tcPr>
          <w:p w14:paraId="347468A6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70DF6EE3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46ADEF5A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276B2271" w14:textId="77777777" w:rsidTr="006C6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</w:tcPr>
          <w:p w14:paraId="178B26A6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50566A52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1E39B896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6C6EFF" w14:paraId="65639E64" w14:textId="77777777" w:rsidTr="006C6E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6" w:type="dxa"/>
          </w:tcPr>
          <w:p w14:paraId="6E6240A1" w14:textId="77777777" w:rsidR="006C6EFF" w:rsidRDefault="006C6EFF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4A56499D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14:paraId="6B52DFE1" w14:textId="77777777" w:rsidR="006C6EFF" w:rsidRDefault="006C6EFF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6AE59816" w14:textId="77777777" w:rsidR="00B112DB" w:rsidRDefault="00B112DB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0"/>
      </w:tblGrid>
      <w:tr w:rsidR="00B112DB" w14:paraId="3D2853D5" w14:textId="77777777" w:rsidTr="00B112DB">
        <w:tc>
          <w:tcPr>
            <w:tcW w:w="9620" w:type="dxa"/>
          </w:tcPr>
          <w:p w14:paraId="2F7BD85E" w14:textId="0B1D34C8" w:rsidR="00B112DB" w:rsidRP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B112DB">
              <w:rPr>
                <w:rFonts w:cstheme="minorHAnsi"/>
                <w:b/>
                <w:bCs/>
                <w:sz w:val="32"/>
                <w:szCs w:val="32"/>
              </w:rPr>
              <w:lastRenderedPageBreak/>
              <w:t xml:space="preserve">Reden van aanmelding: </w:t>
            </w:r>
            <w:r w:rsidR="00D208B3" w:rsidRPr="00D208B3">
              <w:rPr>
                <w:rFonts w:cstheme="minorHAnsi"/>
                <w:sz w:val="24"/>
                <w:szCs w:val="24"/>
              </w:rPr>
              <w:t>neem mij kort mee in de klachten/moeilijkheden die ervaren worden? Hebben er ingrijpende gebeurtenissen plaats gevonden? Wat is de mogelijke oorzaak van het gedrag?</w:t>
            </w:r>
          </w:p>
        </w:tc>
      </w:tr>
      <w:tr w:rsidR="00B112DB" w14:paraId="5619B6EE" w14:textId="77777777" w:rsidTr="00B112DB">
        <w:tc>
          <w:tcPr>
            <w:tcW w:w="9620" w:type="dxa"/>
          </w:tcPr>
          <w:p w14:paraId="72B30B1F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E9BFEDF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47275B0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06ABB8C3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DD64B4B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028905BD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23FBE95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3A7443BB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406A4C49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3B699350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645F5B60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1E18A292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4F24E95F" w14:textId="77777777" w:rsidR="00B112DB" w:rsidRDefault="00B112DB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165D293A" w14:textId="77777777" w:rsidR="00B112DB" w:rsidRDefault="00B112DB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0"/>
      </w:tblGrid>
      <w:tr w:rsidR="00B112DB" w14:paraId="496113B7" w14:textId="77777777" w:rsidTr="004F5E35">
        <w:tc>
          <w:tcPr>
            <w:tcW w:w="9620" w:type="dxa"/>
          </w:tcPr>
          <w:p w14:paraId="43D7D05B" w14:textId="3F1F2504" w:rsidR="00B112DB" w:rsidRP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Hulvraag: </w:t>
            </w:r>
            <w:r w:rsidR="00D208B3" w:rsidRPr="00D208B3">
              <w:rPr>
                <w:rFonts w:cstheme="minorHAnsi"/>
                <w:sz w:val="24"/>
                <w:szCs w:val="24"/>
              </w:rPr>
              <w:t>Omschrijf hier kort waar jullie hulp bij kunnen gebruiken.</w:t>
            </w:r>
          </w:p>
        </w:tc>
      </w:tr>
      <w:tr w:rsidR="00B112DB" w14:paraId="625FBAE1" w14:textId="77777777" w:rsidTr="004F5E35">
        <w:tc>
          <w:tcPr>
            <w:tcW w:w="9620" w:type="dxa"/>
          </w:tcPr>
          <w:p w14:paraId="2C3E3976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6A2F1F82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2CD8AE8C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0FACEF0E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85B966B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6CA678C2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4973AE46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5F1A0BF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51B0C01D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04C6F4C7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5FA91A68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7566F6BF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0A14FDF8" w14:textId="77777777" w:rsidR="00B112DB" w:rsidRDefault="00B112DB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2FD61B08" w14:textId="77777777" w:rsidR="00B112DB" w:rsidRDefault="00B112DB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0"/>
      </w:tblGrid>
      <w:tr w:rsidR="00D208B3" w14:paraId="55E10267" w14:textId="77777777" w:rsidTr="004F5E35">
        <w:tc>
          <w:tcPr>
            <w:tcW w:w="9620" w:type="dxa"/>
          </w:tcPr>
          <w:p w14:paraId="2050C6A2" w14:textId="38994989" w:rsidR="00D208B3" w:rsidRPr="00B112DB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 xml:space="preserve">Gewenste situatie: </w:t>
            </w:r>
            <w:r w:rsidR="00A0417C" w:rsidRPr="00A0417C">
              <w:rPr>
                <w:rFonts w:cstheme="minorHAnsi"/>
              </w:rPr>
              <w:t>H</w:t>
            </w:r>
            <w:r w:rsidRPr="00A0417C">
              <w:rPr>
                <w:rFonts w:cstheme="minorHAnsi"/>
                <w:sz w:val="24"/>
                <w:szCs w:val="24"/>
              </w:rPr>
              <w:t xml:space="preserve">oe ziet de situatie uit </w:t>
            </w:r>
            <w:r w:rsidR="00A0417C">
              <w:rPr>
                <w:rFonts w:cstheme="minorHAnsi"/>
                <w:sz w:val="24"/>
                <w:szCs w:val="24"/>
              </w:rPr>
              <w:t>als de therapie afgerond is</w:t>
            </w:r>
            <w:r w:rsidRPr="00A0417C">
              <w:rPr>
                <w:rFonts w:cstheme="minorHAnsi"/>
                <w:sz w:val="24"/>
                <w:szCs w:val="24"/>
              </w:rPr>
              <w:t>? Wat is er dan anders?</w:t>
            </w:r>
            <w:r w:rsidRPr="00A0417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208B3" w14:paraId="12F159B8" w14:textId="77777777" w:rsidTr="004F5E35">
        <w:tc>
          <w:tcPr>
            <w:tcW w:w="9620" w:type="dxa"/>
          </w:tcPr>
          <w:p w14:paraId="220C6BCE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51908BB0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314BAE36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3F672E33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440022E6" w14:textId="07837662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54479B35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5A1A2F4C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399557CB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3155D0C7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  <w:p w14:paraId="44372774" w14:textId="77777777" w:rsidR="00D208B3" w:rsidRDefault="00D208B3" w:rsidP="004F5E35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14:paraId="70B0BC67" w14:textId="6FF9AB7F" w:rsidR="00B112DB" w:rsidRDefault="00FC65C7" w:rsidP="005721D7">
      <w:pPr>
        <w:tabs>
          <w:tab w:val="left" w:pos="6912"/>
          <w:tab w:val="left" w:pos="7200"/>
        </w:tabs>
        <w:rPr>
          <w:rFonts w:cstheme="minorHAnsi"/>
          <w:b/>
          <w:bCs/>
          <w:sz w:val="32"/>
          <w:szCs w:val="32"/>
        </w:rPr>
      </w:pPr>
      <w:r w:rsidRPr="00A0417C">
        <w:rPr>
          <w:rFonts w:cstheme="minorHAnsi"/>
          <w:b/>
          <w:bCs/>
          <w:sz w:val="32"/>
          <w:szCs w:val="32"/>
        </w:rPr>
        <w:lastRenderedPageBreak/>
        <w:t xml:space="preserve">Overige belangrijke zaken: </w:t>
      </w:r>
    </w:p>
    <w:p w14:paraId="2AA0135D" w14:textId="77777777" w:rsidR="00A0417C" w:rsidRPr="00D208B3" w:rsidRDefault="00A0417C" w:rsidP="005721D7">
      <w:pPr>
        <w:tabs>
          <w:tab w:val="left" w:pos="6912"/>
          <w:tab w:val="left" w:pos="7200"/>
        </w:tabs>
        <w:rPr>
          <w:rFonts w:cstheme="minorHAnsi"/>
          <w:b/>
          <w:bCs/>
          <w:sz w:val="24"/>
          <w:szCs w:val="24"/>
        </w:rPr>
      </w:pPr>
    </w:p>
    <w:tbl>
      <w:tblPr>
        <w:tblStyle w:val="Rastertabel6kleurrijk-Accent6"/>
        <w:tblW w:w="0" w:type="auto"/>
        <w:tblLook w:val="04A0" w:firstRow="1" w:lastRow="0" w:firstColumn="1" w:lastColumn="0" w:noHBand="0" w:noVBand="1"/>
      </w:tblPr>
      <w:tblGrid>
        <w:gridCol w:w="2547"/>
        <w:gridCol w:w="7073"/>
      </w:tblGrid>
      <w:tr w:rsidR="00B112DB" w14:paraId="64EBD3B0" w14:textId="77777777" w:rsidTr="00FC6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E02D983" w14:textId="2D24E087" w:rsidR="00B112DB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 w:rsidRPr="00A0417C">
              <w:rPr>
                <w:rFonts w:cstheme="minorHAnsi"/>
                <w:sz w:val="24"/>
                <w:szCs w:val="24"/>
              </w:rPr>
              <w:t>Is er sprake van een diagnose, en zo ja, welke?</w:t>
            </w:r>
          </w:p>
        </w:tc>
        <w:tc>
          <w:tcPr>
            <w:tcW w:w="7073" w:type="dxa"/>
          </w:tcPr>
          <w:p w14:paraId="3E5F311C" w14:textId="77777777" w:rsidR="00B112DB" w:rsidRDefault="00B112DB" w:rsidP="005721D7">
            <w:pPr>
              <w:tabs>
                <w:tab w:val="left" w:pos="6912"/>
                <w:tab w:val="left" w:pos="72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FC65C7" w14:paraId="40BDDD2C" w14:textId="77777777" w:rsidTr="00FC6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93DE900" w14:textId="76BB2104" w:rsidR="00FC65C7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Zijn er andere hulpverleners betrokken? En zo ja, </w:t>
            </w:r>
            <w:r>
              <w:rPr>
                <w:rFonts w:cstheme="minorHAnsi"/>
                <w:sz w:val="24"/>
                <w:szCs w:val="24"/>
              </w:rPr>
              <w:t>wie en wat is hun rol</w:t>
            </w:r>
            <w:r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7073" w:type="dxa"/>
          </w:tcPr>
          <w:p w14:paraId="68206D19" w14:textId="77A3791A" w:rsidR="00FC65C7" w:rsidRDefault="00FC65C7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Hulpverlene</w:t>
            </w:r>
            <w:r w:rsidR="00D208B3">
              <w:rPr>
                <w:rFonts w:cstheme="minorHAnsi"/>
                <w:sz w:val="24"/>
                <w:szCs w:val="24"/>
              </w:rPr>
              <w:t>r</w:t>
            </w:r>
            <w:r>
              <w:rPr>
                <w:rFonts w:cstheme="minorHAnsi"/>
                <w:sz w:val="24"/>
                <w:szCs w:val="24"/>
              </w:rPr>
              <w:t xml:space="preserve"> betrokken: Ja/Nee</w:t>
            </w:r>
          </w:p>
          <w:p w14:paraId="61F8362A" w14:textId="3266A961" w:rsidR="00FC65C7" w:rsidRDefault="00FC65C7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Naam contactpersoon</w:t>
            </w:r>
            <w:r w:rsidR="00D208B3">
              <w:rPr>
                <w:rFonts w:cstheme="minorHAnsi"/>
                <w:sz w:val="24"/>
                <w:szCs w:val="24"/>
              </w:rPr>
              <w:t xml:space="preserve"> + organisatie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4F4B0E33" w14:textId="77777777" w:rsidR="00FC65C7" w:rsidRDefault="00FC65C7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Contactgegevens:</w:t>
            </w:r>
          </w:p>
          <w:p w14:paraId="4720648A" w14:textId="370E5AEF" w:rsidR="00FC65C7" w:rsidRDefault="00FC65C7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Afstemming gewenst: Ja/Nee</w:t>
            </w:r>
          </w:p>
        </w:tc>
      </w:tr>
      <w:tr w:rsidR="00FC65C7" w14:paraId="6353A04F" w14:textId="77777777" w:rsidTr="00FC6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73EB220" w14:textId="1A39F2C8" w:rsidR="00FC65C7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Is er een jeugdconsulent betrokken? En zo ja, wie?</w:t>
            </w:r>
          </w:p>
        </w:tc>
        <w:tc>
          <w:tcPr>
            <w:tcW w:w="7073" w:type="dxa"/>
          </w:tcPr>
          <w:p w14:paraId="0EEA8DA6" w14:textId="77777777" w:rsidR="00FC65C7" w:rsidRDefault="00FC65C7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Jeugdconsulent: Ja/Nee</w:t>
            </w:r>
          </w:p>
          <w:p w14:paraId="78396624" w14:textId="77777777" w:rsidR="00FC65C7" w:rsidRDefault="00FC65C7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Betrokken gemeente: </w:t>
            </w:r>
          </w:p>
          <w:p w14:paraId="097115E9" w14:textId="77777777" w:rsidR="00FC65C7" w:rsidRDefault="00FC65C7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Naam:</w:t>
            </w:r>
          </w:p>
          <w:p w14:paraId="5B443935" w14:textId="28D168D2" w:rsidR="00FC65C7" w:rsidRDefault="00FC65C7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Afstemming gewenst: Ja/Nee</w:t>
            </w:r>
          </w:p>
        </w:tc>
      </w:tr>
      <w:tr w:rsidR="00B112DB" w14:paraId="27A19244" w14:textId="77777777" w:rsidTr="00FC6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62502F2" w14:textId="43BB8F8B" w:rsidR="00B112DB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Gebruikt uw zoon/dochter medicatie?</w:t>
            </w:r>
          </w:p>
        </w:tc>
        <w:tc>
          <w:tcPr>
            <w:tcW w:w="7073" w:type="dxa"/>
          </w:tcPr>
          <w:p w14:paraId="19D3B92C" w14:textId="77777777" w:rsidR="00B112DB" w:rsidRDefault="00D208B3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Ja/Nee</w:t>
            </w:r>
          </w:p>
          <w:p w14:paraId="14EEC8FF" w14:textId="2BC18AC4" w:rsidR="00D208B3" w:rsidRDefault="00D208B3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Zo ja, welke: </w:t>
            </w:r>
          </w:p>
        </w:tc>
      </w:tr>
      <w:tr w:rsidR="00B112DB" w14:paraId="26FB5EA6" w14:textId="77777777" w:rsidTr="00FC6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C74F3F2" w14:textId="4B4059F4" w:rsidR="00B112DB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Is er een risico op suïcidaliteit? </w:t>
            </w:r>
          </w:p>
        </w:tc>
        <w:tc>
          <w:tcPr>
            <w:tcW w:w="7073" w:type="dxa"/>
          </w:tcPr>
          <w:p w14:paraId="2DBF826D" w14:textId="0B528CE1" w:rsidR="00D208B3" w:rsidRDefault="00D208B3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Ja/Nee</w:t>
            </w:r>
          </w:p>
        </w:tc>
      </w:tr>
      <w:tr w:rsidR="00B112DB" w14:paraId="4FD8AD97" w14:textId="77777777" w:rsidTr="00FC6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46AD1FC" w14:textId="0A7F82BB" w:rsidR="00B112DB" w:rsidRDefault="00FC65C7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Bestaat er een risico op verbale/fysieke agressie? </w:t>
            </w:r>
          </w:p>
        </w:tc>
        <w:tc>
          <w:tcPr>
            <w:tcW w:w="7073" w:type="dxa"/>
          </w:tcPr>
          <w:p w14:paraId="6106758E" w14:textId="08BD392E" w:rsidR="00B112DB" w:rsidRDefault="00D208B3" w:rsidP="005721D7">
            <w:pPr>
              <w:tabs>
                <w:tab w:val="left" w:pos="6912"/>
                <w:tab w:val="left" w:pos="7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Ja/Nee</w:t>
            </w:r>
          </w:p>
        </w:tc>
      </w:tr>
      <w:tr w:rsidR="00A0417C" w14:paraId="4CDC9990" w14:textId="77777777" w:rsidTr="00FC6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30B2287" w14:textId="1798BE26" w:rsidR="00A0417C" w:rsidRDefault="00A0417C" w:rsidP="005721D7">
            <w:pPr>
              <w:tabs>
                <w:tab w:val="left" w:pos="6912"/>
                <w:tab w:val="left" w:pos="72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Zijn er andere punten die belangrijk zijn voor de start?</w:t>
            </w:r>
          </w:p>
        </w:tc>
        <w:tc>
          <w:tcPr>
            <w:tcW w:w="7073" w:type="dxa"/>
          </w:tcPr>
          <w:p w14:paraId="0D388896" w14:textId="77777777" w:rsidR="00A0417C" w:rsidRDefault="00A0417C" w:rsidP="005721D7">
            <w:pPr>
              <w:tabs>
                <w:tab w:val="left" w:pos="6912"/>
                <w:tab w:val="left" w:pos="72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707D8FD2" w14:textId="77777777" w:rsidR="00B112DB" w:rsidRDefault="00B112DB" w:rsidP="005721D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09E73016" w14:textId="77777777" w:rsidR="00FC65C7" w:rsidRDefault="00FC65C7" w:rsidP="00FC65C7">
      <w:pPr>
        <w:tabs>
          <w:tab w:val="left" w:pos="6912"/>
          <w:tab w:val="left" w:pos="7200"/>
        </w:tabs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</w:p>
    <w:p w14:paraId="17E4DBEE" w14:textId="77777777" w:rsidR="00FC65C7" w:rsidRDefault="00FC65C7" w:rsidP="00FC65C7">
      <w:pPr>
        <w:tabs>
          <w:tab w:val="left" w:pos="6912"/>
          <w:tab w:val="left" w:pos="7200"/>
        </w:tabs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cstheme="minorHAnsi"/>
          <w:sz w:val="24"/>
          <w:szCs w:val="24"/>
        </w:rPr>
      </w:pPr>
    </w:p>
    <w:p w14:paraId="3C39F5B6" w14:textId="5A13B21F" w:rsidR="00FC65C7" w:rsidRPr="00A0417C" w:rsidRDefault="00FC65C7" w:rsidP="00FC65C7">
      <w:pPr>
        <w:tabs>
          <w:tab w:val="left" w:pos="6912"/>
          <w:tab w:val="left" w:pos="7200"/>
        </w:tabs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cstheme="minorHAnsi"/>
          <w:b/>
          <w:bCs/>
          <w:sz w:val="32"/>
          <w:szCs w:val="32"/>
        </w:rPr>
      </w:pPr>
      <w:r w:rsidRPr="00A0417C">
        <w:rPr>
          <w:rFonts w:cstheme="minorHAnsi"/>
          <w:b/>
          <w:bCs/>
          <w:sz w:val="32"/>
          <w:szCs w:val="32"/>
        </w:rPr>
        <w:t xml:space="preserve">Voorkeursdagen/momenten: </w:t>
      </w:r>
    </w:p>
    <w:p w14:paraId="780065FE" w14:textId="3E0204D3" w:rsidR="00FC65C7" w:rsidRDefault="00FC65C7" w:rsidP="00FC65C7">
      <w:pPr>
        <w:tabs>
          <w:tab w:val="left" w:pos="6912"/>
          <w:tab w:val="left" w:pos="7200"/>
        </w:tabs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Omcirkel uw voorkeuren: indien mogelijk probeer ik hier </w:t>
      </w:r>
      <w:r w:rsidR="00D208B3">
        <w:rPr>
          <w:rFonts w:cstheme="minorHAnsi"/>
          <w:sz w:val="24"/>
          <w:szCs w:val="24"/>
        </w:rPr>
        <w:t xml:space="preserve">in de planning </w:t>
      </w:r>
      <w:r>
        <w:rPr>
          <w:rFonts w:cstheme="minorHAnsi"/>
          <w:sz w:val="24"/>
          <w:szCs w:val="24"/>
        </w:rPr>
        <w:t>rekening mee te houden.</w:t>
      </w:r>
    </w:p>
    <w:p w14:paraId="4255C9CB" w14:textId="77777777" w:rsidR="00FC65C7" w:rsidRDefault="00FC65C7" w:rsidP="00FC65C7">
      <w:pPr>
        <w:tabs>
          <w:tab w:val="left" w:pos="6912"/>
          <w:tab w:val="left" w:pos="7200"/>
        </w:tabs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Maandag:       9.00 – 13.00     13.00- 17.00    18.00-20.00</w:t>
      </w:r>
    </w:p>
    <w:p w14:paraId="702B48C9" w14:textId="77777777" w:rsidR="00FC65C7" w:rsidRDefault="00FC65C7" w:rsidP="00FC65C7">
      <w:pPr>
        <w:tabs>
          <w:tab w:val="left" w:pos="6912"/>
          <w:tab w:val="left" w:pos="7200"/>
        </w:tabs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Woensdag:     9.00 – 13.00   </w:t>
      </w:r>
    </w:p>
    <w:p w14:paraId="1446B7A8" w14:textId="47943145" w:rsidR="00FC65C7" w:rsidRDefault="00FC65C7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Zaterdag:        9.00 – 13.00     13.00-17.00  </w:t>
      </w:r>
    </w:p>
    <w:p w14:paraId="1FA5F921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422AFA86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59950FCD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059A9564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511C5246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2ED20AC9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202B920B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6CC43C88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70E4DB36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119038C3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3D4BD078" w14:textId="77777777" w:rsidR="00A0417C" w:rsidRDefault="00A0417C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p w14:paraId="6C538EA0" w14:textId="77777777" w:rsidR="006762CA" w:rsidRPr="005A67E0" w:rsidRDefault="006762CA" w:rsidP="00FC65C7">
      <w:pPr>
        <w:tabs>
          <w:tab w:val="left" w:pos="6912"/>
          <w:tab w:val="left" w:pos="7200"/>
        </w:tabs>
        <w:rPr>
          <w:rFonts w:cstheme="minorHAnsi"/>
          <w:sz w:val="24"/>
          <w:szCs w:val="24"/>
        </w:rPr>
      </w:pPr>
    </w:p>
    <w:sectPr w:rsidR="006762CA" w:rsidRPr="005A67E0" w:rsidSect="004C7FCC">
      <w:headerReference w:type="default" r:id="rId11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A579D" w14:textId="77777777" w:rsidR="00237734" w:rsidRDefault="00237734" w:rsidP="00590471">
      <w:r>
        <w:separator/>
      </w:r>
    </w:p>
  </w:endnote>
  <w:endnote w:type="continuationSeparator" w:id="0">
    <w:p w14:paraId="2EF2A6BE" w14:textId="77777777" w:rsidR="00237734" w:rsidRDefault="0023773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364EF" w14:textId="77777777" w:rsidR="00237734" w:rsidRDefault="00237734" w:rsidP="00590471">
      <w:r>
        <w:separator/>
      </w:r>
    </w:p>
  </w:footnote>
  <w:footnote w:type="continuationSeparator" w:id="0">
    <w:p w14:paraId="558C3119" w14:textId="77777777" w:rsidR="00237734" w:rsidRDefault="0023773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575DF" w14:textId="77777777" w:rsidR="00590471" w:rsidRDefault="00310F17" w:rsidP="00060042">
    <w:pPr>
      <w:pStyle w:val="Platte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646C16" wp14:editId="6086AD6E">
              <wp:simplePos x="0" y="0"/>
              <wp:positionH relativeFrom="column">
                <wp:posOffset>-1608456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oep 14"/>
                      <wpg:cNvGrpSpPr/>
                      <wpg:grpSpPr>
                        <a:xfrm>
                          <a:off x="0" y="198120"/>
                          <a:ext cx="4064000" cy="3819524"/>
                          <a:chOff x="0" y="0"/>
                          <a:chExt cx="4064469" cy="4010526"/>
                        </a:xfrm>
                      </wpg:grpSpPr>
                      <wps:wsp>
                        <wps:cNvPr id="1" name="Vrije vorm: V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hoek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ep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Vrije vorm: Vorm 10"/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0"/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rije vorm: Vorm 10"/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rije vorm: Vorm 10"/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rije vorm: Vorm 10"/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rije vorm: Vorm 10"/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B2BDE" id="Groep 26" o:spid="_x0000_s1026" alt="&quot;&quot;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yiVxPKEwNNAkWhyLA8oFdHARKJyLA+TY3lAqYgGJhKVY3mYHMtDOZYQ&#10;WL2gHMvD5FgeUCq5DUyO5aEcSwi8KigSTY7loRxLCDwNFIkmx/JQjiUEngaKRJNjeSjHEgJLA+VY&#10;HibH8lCOJQSeBopEk2N5KMcSAk8DRaLJsTyUYwmBp4Ei0eRYHsqxhMDTQJFociwP5VhC4GjwVI4l&#10;BF4GwrE8TY7lqRxLCDwNZHZ+mhzLUzmWEHgayOz8NDmWp3IsIfA0kHXi0+RYnsqxhMDTQNa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SdpST+9ilDfq4RPLwnx7&#10;vZI0yGxfMFGhGcq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VBFJ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8ql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YdSiWxPCHwLFAkmhzLDqUiFphIVI5lNzmW&#10;HUpFLDCRqBzLbnIsu3IsIbC+gnIsu8mx7FAquQ9MjmVXjiUEXhMUiSbHsivHEgLPAkWiybHsyrGE&#10;wLNAkWhyLLtyLCGwLFCOZTc5ll05lhB4FigSTY5lV44lBJ4FikSTY9mVYwmBZ4Ei0eRYduVYQuBZ&#10;oEg0OZZdOZYQOBYcyrGEwCtAOJbD5FgO5VhC4Fkgs/NhciyHciwh8CyQ2fkwOZZDOZYQeBbIOvEw&#10;OZZDOZYQeBbIOvEw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gVArLEwJPA0WiybE8oFREAxOJyrE8TI7lAaUiGphIVI7lYXIsD+VYQmD1gnIs&#10;D5NjeUCp1DYwOZaHciwh8KqgSDQ5lodyLCHwNFAkmhzLQzmWEHgaKBJNjuWhHEsILA2UY3mYHMtD&#10;OZYQeBooEk2O5aEcSwg8DRSJJsfyUI4lBJ4GikSTY3koxxICTwNFosmxPJRjCYGjwVM5lhB4GQjH&#10;8jQ5lqdyLCHwNJDZ+WlyLE/lWELgaSCz89PkWJ7KsYTA00D8xKfJsTyVYwmBp4H4iU+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9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">
              <v:group id="Groe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rije vorm: V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hoek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ep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rije vorm: Vorm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319B4"/>
    <w:multiLevelType w:val="hybridMultilevel"/>
    <w:tmpl w:val="737825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300B5"/>
    <w:multiLevelType w:val="multilevel"/>
    <w:tmpl w:val="9C9A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EC2D82"/>
    <w:multiLevelType w:val="multilevel"/>
    <w:tmpl w:val="160A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882E14"/>
    <w:multiLevelType w:val="multilevel"/>
    <w:tmpl w:val="DA46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27062D"/>
    <w:multiLevelType w:val="hybridMultilevel"/>
    <w:tmpl w:val="01462648"/>
    <w:lvl w:ilvl="0" w:tplc="851C23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899772">
    <w:abstractNumId w:val="1"/>
  </w:num>
  <w:num w:numId="2" w16cid:durableId="1687367374">
    <w:abstractNumId w:val="2"/>
  </w:num>
  <w:num w:numId="3" w16cid:durableId="1066146147">
    <w:abstractNumId w:val="0"/>
  </w:num>
  <w:num w:numId="4" w16cid:durableId="1509756698">
    <w:abstractNumId w:val="4"/>
  </w:num>
  <w:num w:numId="5" w16cid:durableId="1362584150">
    <w:abstractNumId w:val="5"/>
  </w:num>
  <w:num w:numId="6" w16cid:durableId="1743134766">
    <w:abstractNumId w:val="6"/>
  </w:num>
  <w:num w:numId="7" w16cid:durableId="886987119">
    <w:abstractNumId w:val="7"/>
  </w:num>
  <w:num w:numId="8" w16cid:durableId="1191794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C05"/>
    <w:rsid w:val="000103E7"/>
    <w:rsid w:val="000113DC"/>
    <w:rsid w:val="000131A2"/>
    <w:rsid w:val="00013F7D"/>
    <w:rsid w:val="000177CF"/>
    <w:rsid w:val="00021D58"/>
    <w:rsid w:val="00027CCD"/>
    <w:rsid w:val="00032B13"/>
    <w:rsid w:val="00034CAF"/>
    <w:rsid w:val="000362D3"/>
    <w:rsid w:val="00043F9A"/>
    <w:rsid w:val="00051D75"/>
    <w:rsid w:val="0005269E"/>
    <w:rsid w:val="00054AED"/>
    <w:rsid w:val="00055ED8"/>
    <w:rsid w:val="00060042"/>
    <w:rsid w:val="00065264"/>
    <w:rsid w:val="000731F4"/>
    <w:rsid w:val="00076002"/>
    <w:rsid w:val="0008125B"/>
    <w:rsid w:val="00081BAE"/>
    <w:rsid w:val="0008685D"/>
    <w:rsid w:val="000B413D"/>
    <w:rsid w:val="000B4507"/>
    <w:rsid w:val="000C24EE"/>
    <w:rsid w:val="000C65F6"/>
    <w:rsid w:val="000E1F89"/>
    <w:rsid w:val="000F2B6D"/>
    <w:rsid w:val="000F4C7D"/>
    <w:rsid w:val="00101B15"/>
    <w:rsid w:val="00105B49"/>
    <w:rsid w:val="00106863"/>
    <w:rsid w:val="00112FD7"/>
    <w:rsid w:val="0011382A"/>
    <w:rsid w:val="00113AC5"/>
    <w:rsid w:val="001228F0"/>
    <w:rsid w:val="00132D29"/>
    <w:rsid w:val="00136280"/>
    <w:rsid w:val="00137136"/>
    <w:rsid w:val="001376BA"/>
    <w:rsid w:val="001444E1"/>
    <w:rsid w:val="001466FD"/>
    <w:rsid w:val="00147C1E"/>
    <w:rsid w:val="00150ABD"/>
    <w:rsid w:val="00153CD0"/>
    <w:rsid w:val="0015731E"/>
    <w:rsid w:val="0016432F"/>
    <w:rsid w:val="00164D20"/>
    <w:rsid w:val="001679FA"/>
    <w:rsid w:val="00181091"/>
    <w:rsid w:val="00182996"/>
    <w:rsid w:val="00183AA5"/>
    <w:rsid w:val="00183F77"/>
    <w:rsid w:val="0019218B"/>
    <w:rsid w:val="00192E5E"/>
    <w:rsid w:val="00194285"/>
    <w:rsid w:val="001A1DD0"/>
    <w:rsid w:val="001B4992"/>
    <w:rsid w:val="001C4F15"/>
    <w:rsid w:val="001E0CCA"/>
    <w:rsid w:val="001F300F"/>
    <w:rsid w:val="0020547A"/>
    <w:rsid w:val="00215CA6"/>
    <w:rsid w:val="00215ECE"/>
    <w:rsid w:val="00222466"/>
    <w:rsid w:val="002337A8"/>
    <w:rsid w:val="002371CB"/>
    <w:rsid w:val="00237734"/>
    <w:rsid w:val="00250E00"/>
    <w:rsid w:val="00251509"/>
    <w:rsid w:val="002601E2"/>
    <w:rsid w:val="00274090"/>
    <w:rsid w:val="00274711"/>
    <w:rsid w:val="0027472E"/>
    <w:rsid w:val="00274BF8"/>
    <w:rsid w:val="002753A4"/>
    <w:rsid w:val="00276026"/>
    <w:rsid w:val="002808F7"/>
    <w:rsid w:val="00280C7A"/>
    <w:rsid w:val="00282EBB"/>
    <w:rsid w:val="00286A89"/>
    <w:rsid w:val="00296CD9"/>
    <w:rsid w:val="0029715C"/>
    <w:rsid w:val="002A09BE"/>
    <w:rsid w:val="002A3497"/>
    <w:rsid w:val="002A587A"/>
    <w:rsid w:val="002B3422"/>
    <w:rsid w:val="002B4549"/>
    <w:rsid w:val="002B6ED0"/>
    <w:rsid w:val="002E3DFF"/>
    <w:rsid w:val="002F0F77"/>
    <w:rsid w:val="002F2DBA"/>
    <w:rsid w:val="00310F17"/>
    <w:rsid w:val="00314BA1"/>
    <w:rsid w:val="00331A17"/>
    <w:rsid w:val="003326CB"/>
    <w:rsid w:val="003333D4"/>
    <w:rsid w:val="00345A06"/>
    <w:rsid w:val="00345CE0"/>
    <w:rsid w:val="00347E52"/>
    <w:rsid w:val="00351D17"/>
    <w:rsid w:val="0037403F"/>
    <w:rsid w:val="00376291"/>
    <w:rsid w:val="0037752A"/>
    <w:rsid w:val="00380FD1"/>
    <w:rsid w:val="00383D02"/>
    <w:rsid w:val="00386CC8"/>
    <w:rsid w:val="003A4AD0"/>
    <w:rsid w:val="003A60FB"/>
    <w:rsid w:val="003B6C05"/>
    <w:rsid w:val="003C0733"/>
    <w:rsid w:val="003C07F4"/>
    <w:rsid w:val="003C2333"/>
    <w:rsid w:val="003C33F4"/>
    <w:rsid w:val="003C74CD"/>
    <w:rsid w:val="003D2370"/>
    <w:rsid w:val="003D23EE"/>
    <w:rsid w:val="003D6D7D"/>
    <w:rsid w:val="003D7D2B"/>
    <w:rsid w:val="003E3982"/>
    <w:rsid w:val="003E793F"/>
    <w:rsid w:val="003F0C9C"/>
    <w:rsid w:val="003F7F59"/>
    <w:rsid w:val="004035AA"/>
    <w:rsid w:val="0040598A"/>
    <w:rsid w:val="00413BD4"/>
    <w:rsid w:val="00416425"/>
    <w:rsid w:val="00417445"/>
    <w:rsid w:val="00426C64"/>
    <w:rsid w:val="0043780B"/>
    <w:rsid w:val="004400EA"/>
    <w:rsid w:val="00445338"/>
    <w:rsid w:val="00446807"/>
    <w:rsid w:val="00446A7B"/>
    <w:rsid w:val="0045178C"/>
    <w:rsid w:val="0046241C"/>
    <w:rsid w:val="00463019"/>
    <w:rsid w:val="0047337A"/>
    <w:rsid w:val="00476103"/>
    <w:rsid w:val="00481A49"/>
    <w:rsid w:val="004834EF"/>
    <w:rsid w:val="00485511"/>
    <w:rsid w:val="004865AD"/>
    <w:rsid w:val="004962DB"/>
    <w:rsid w:val="004A3EFD"/>
    <w:rsid w:val="004A63B2"/>
    <w:rsid w:val="004C18F8"/>
    <w:rsid w:val="004C70DD"/>
    <w:rsid w:val="004C7FCC"/>
    <w:rsid w:val="004D2F9D"/>
    <w:rsid w:val="004D540D"/>
    <w:rsid w:val="004E158A"/>
    <w:rsid w:val="004E3C0D"/>
    <w:rsid w:val="0050109D"/>
    <w:rsid w:val="00506F0E"/>
    <w:rsid w:val="0050721F"/>
    <w:rsid w:val="005105A5"/>
    <w:rsid w:val="005230D0"/>
    <w:rsid w:val="00540CA8"/>
    <w:rsid w:val="00543FC9"/>
    <w:rsid w:val="00544BC7"/>
    <w:rsid w:val="005550B1"/>
    <w:rsid w:val="00564A1B"/>
    <w:rsid w:val="005650B3"/>
    <w:rsid w:val="00565C77"/>
    <w:rsid w:val="0056708E"/>
    <w:rsid w:val="005721D7"/>
    <w:rsid w:val="00573283"/>
    <w:rsid w:val="005801E5"/>
    <w:rsid w:val="00590471"/>
    <w:rsid w:val="00590A96"/>
    <w:rsid w:val="00597284"/>
    <w:rsid w:val="005A67E0"/>
    <w:rsid w:val="005B4E8A"/>
    <w:rsid w:val="005B5584"/>
    <w:rsid w:val="005B7140"/>
    <w:rsid w:val="005C26A5"/>
    <w:rsid w:val="005C3F6F"/>
    <w:rsid w:val="005C515E"/>
    <w:rsid w:val="005C6135"/>
    <w:rsid w:val="005D01FA"/>
    <w:rsid w:val="005D67BB"/>
    <w:rsid w:val="005E3C49"/>
    <w:rsid w:val="005E3DD9"/>
    <w:rsid w:val="005E5A2D"/>
    <w:rsid w:val="005F3904"/>
    <w:rsid w:val="005F3A2D"/>
    <w:rsid w:val="00610C9A"/>
    <w:rsid w:val="00613D64"/>
    <w:rsid w:val="0061794A"/>
    <w:rsid w:val="006217DA"/>
    <w:rsid w:val="00626CD5"/>
    <w:rsid w:val="00635EC4"/>
    <w:rsid w:val="006425F2"/>
    <w:rsid w:val="00655E02"/>
    <w:rsid w:val="00660154"/>
    <w:rsid w:val="00662BCF"/>
    <w:rsid w:val="006712A3"/>
    <w:rsid w:val="0067507C"/>
    <w:rsid w:val="006762CA"/>
    <w:rsid w:val="00677555"/>
    <w:rsid w:val="006934B4"/>
    <w:rsid w:val="006968CD"/>
    <w:rsid w:val="0069724C"/>
    <w:rsid w:val="00697415"/>
    <w:rsid w:val="006A62FD"/>
    <w:rsid w:val="006B0B63"/>
    <w:rsid w:val="006C1F80"/>
    <w:rsid w:val="006C6EFF"/>
    <w:rsid w:val="006D045C"/>
    <w:rsid w:val="006D79A8"/>
    <w:rsid w:val="006F0D8A"/>
    <w:rsid w:val="006F7CA3"/>
    <w:rsid w:val="00705BFC"/>
    <w:rsid w:val="0072554B"/>
    <w:rsid w:val="00755BD2"/>
    <w:rsid w:val="007575B6"/>
    <w:rsid w:val="00757752"/>
    <w:rsid w:val="00762BF6"/>
    <w:rsid w:val="007632FA"/>
    <w:rsid w:val="0076786A"/>
    <w:rsid w:val="007827AC"/>
    <w:rsid w:val="00795749"/>
    <w:rsid w:val="007A6EBA"/>
    <w:rsid w:val="007B2F1E"/>
    <w:rsid w:val="007C10F6"/>
    <w:rsid w:val="007C1ACF"/>
    <w:rsid w:val="007C2BB5"/>
    <w:rsid w:val="007C6522"/>
    <w:rsid w:val="007D4D0D"/>
    <w:rsid w:val="007E25B2"/>
    <w:rsid w:val="007F0F79"/>
    <w:rsid w:val="007F2F81"/>
    <w:rsid w:val="007F48A1"/>
    <w:rsid w:val="007F579D"/>
    <w:rsid w:val="007F5B63"/>
    <w:rsid w:val="007F6AAF"/>
    <w:rsid w:val="00801062"/>
    <w:rsid w:val="00803A0A"/>
    <w:rsid w:val="00804093"/>
    <w:rsid w:val="00806D98"/>
    <w:rsid w:val="00810260"/>
    <w:rsid w:val="008127D2"/>
    <w:rsid w:val="008204A1"/>
    <w:rsid w:val="0084287B"/>
    <w:rsid w:val="00844C76"/>
    <w:rsid w:val="00846CB9"/>
    <w:rsid w:val="008545B9"/>
    <w:rsid w:val="008614D6"/>
    <w:rsid w:val="0088566F"/>
    <w:rsid w:val="00892B95"/>
    <w:rsid w:val="008940FA"/>
    <w:rsid w:val="008A1E6E"/>
    <w:rsid w:val="008A25AE"/>
    <w:rsid w:val="008B5D10"/>
    <w:rsid w:val="008C2CFC"/>
    <w:rsid w:val="008C79A4"/>
    <w:rsid w:val="008D52E9"/>
    <w:rsid w:val="008F0EC4"/>
    <w:rsid w:val="008F6B1F"/>
    <w:rsid w:val="00901B48"/>
    <w:rsid w:val="00904A66"/>
    <w:rsid w:val="00905C7E"/>
    <w:rsid w:val="00910B7F"/>
    <w:rsid w:val="00912DC8"/>
    <w:rsid w:val="00913830"/>
    <w:rsid w:val="009143AF"/>
    <w:rsid w:val="00916CD8"/>
    <w:rsid w:val="00924427"/>
    <w:rsid w:val="00933195"/>
    <w:rsid w:val="0094418C"/>
    <w:rsid w:val="00945C2E"/>
    <w:rsid w:val="009463DC"/>
    <w:rsid w:val="009469D6"/>
    <w:rsid w:val="009475DC"/>
    <w:rsid w:val="00947D3F"/>
    <w:rsid w:val="009632C4"/>
    <w:rsid w:val="00964593"/>
    <w:rsid w:val="009647E5"/>
    <w:rsid w:val="00967B93"/>
    <w:rsid w:val="0098746B"/>
    <w:rsid w:val="009A1352"/>
    <w:rsid w:val="009B6A60"/>
    <w:rsid w:val="009C3347"/>
    <w:rsid w:val="009D609E"/>
    <w:rsid w:val="009D7465"/>
    <w:rsid w:val="009E716F"/>
    <w:rsid w:val="009E7711"/>
    <w:rsid w:val="00A0417C"/>
    <w:rsid w:val="00A1123F"/>
    <w:rsid w:val="00A11681"/>
    <w:rsid w:val="00A13209"/>
    <w:rsid w:val="00A22D00"/>
    <w:rsid w:val="00A27B6A"/>
    <w:rsid w:val="00A31464"/>
    <w:rsid w:val="00A31B16"/>
    <w:rsid w:val="00A343EA"/>
    <w:rsid w:val="00A3472A"/>
    <w:rsid w:val="00A66DAC"/>
    <w:rsid w:val="00A67EBE"/>
    <w:rsid w:val="00A812F1"/>
    <w:rsid w:val="00A85DB5"/>
    <w:rsid w:val="00A87A1F"/>
    <w:rsid w:val="00A95613"/>
    <w:rsid w:val="00AA78C1"/>
    <w:rsid w:val="00AC6C7E"/>
    <w:rsid w:val="00AD74F8"/>
    <w:rsid w:val="00AE154D"/>
    <w:rsid w:val="00AE4CEC"/>
    <w:rsid w:val="00AE5025"/>
    <w:rsid w:val="00AE6D54"/>
    <w:rsid w:val="00AF0A9F"/>
    <w:rsid w:val="00AF3A7C"/>
    <w:rsid w:val="00B112DB"/>
    <w:rsid w:val="00B11FAF"/>
    <w:rsid w:val="00B20309"/>
    <w:rsid w:val="00B22BFF"/>
    <w:rsid w:val="00B25353"/>
    <w:rsid w:val="00B278BE"/>
    <w:rsid w:val="00B31D4D"/>
    <w:rsid w:val="00B34649"/>
    <w:rsid w:val="00B368D7"/>
    <w:rsid w:val="00B414A3"/>
    <w:rsid w:val="00B460FB"/>
    <w:rsid w:val="00B51610"/>
    <w:rsid w:val="00B53345"/>
    <w:rsid w:val="00B608DE"/>
    <w:rsid w:val="00B64210"/>
    <w:rsid w:val="00B6466C"/>
    <w:rsid w:val="00B705AF"/>
    <w:rsid w:val="00B801E8"/>
    <w:rsid w:val="00B90133"/>
    <w:rsid w:val="00B91C85"/>
    <w:rsid w:val="00B95C1A"/>
    <w:rsid w:val="00BA07B5"/>
    <w:rsid w:val="00BA2C7F"/>
    <w:rsid w:val="00BB245A"/>
    <w:rsid w:val="00BB3DCB"/>
    <w:rsid w:val="00BB597F"/>
    <w:rsid w:val="00BC07EE"/>
    <w:rsid w:val="00BC45EB"/>
    <w:rsid w:val="00BC4F35"/>
    <w:rsid w:val="00BD0484"/>
    <w:rsid w:val="00BD0719"/>
    <w:rsid w:val="00BD4BF1"/>
    <w:rsid w:val="00BD4FFA"/>
    <w:rsid w:val="00BE1597"/>
    <w:rsid w:val="00BE5BD4"/>
    <w:rsid w:val="00BF098E"/>
    <w:rsid w:val="00BF2A36"/>
    <w:rsid w:val="00BF47A8"/>
    <w:rsid w:val="00BF76B3"/>
    <w:rsid w:val="00C04B2F"/>
    <w:rsid w:val="00C14078"/>
    <w:rsid w:val="00C22D56"/>
    <w:rsid w:val="00C531F7"/>
    <w:rsid w:val="00C54DEF"/>
    <w:rsid w:val="00C557B8"/>
    <w:rsid w:val="00C57126"/>
    <w:rsid w:val="00C62229"/>
    <w:rsid w:val="00C62311"/>
    <w:rsid w:val="00C811F9"/>
    <w:rsid w:val="00C81A75"/>
    <w:rsid w:val="00C85BA0"/>
    <w:rsid w:val="00C866C7"/>
    <w:rsid w:val="00C92956"/>
    <w:rsid w:val="00C96437"/>
    <w:rsid w:val="00CA43A8"/>
    <w:rsid w:val="00CC244C"/>
    <w:rsid w:val="00CC5D42"/>
    <w:rsid w:val="00CD1A53"/>
    <w:rsid w:val="00CE03AF"/>
    <w:rsid w:val="00CE1E3D"/>
    <w:rsid w:val="00CE339B"/>
    <w:rsid w:val="00CE4D54"/>
    <w:rsid w:val="00CF1C91"/>
    <w:rsid w:val="00CF4FF5"/>
    <w:rsid w:val="00D03A6E"/>
    <w:rsid w:val="00D052C7"/>
    <w:rsid w:val="00D053FA"/>
    <w:rsid w:val="00D208B3"/>
    <w:rsid w:val="00D20EF3"/>
    <w:rsid w:val="00D2394E"/>
    <w:rsid w:val="00D32EFB"/>
    <w:rsid w:val="00D337A6"/>
    <w:rsid w:val="00D34BA1"/>
    <w:rsid w:val="00D47772"/>
    <w:rsid w:val="00D50CAA"/>
    <w:rsid w:val="00D65703"/>
    <w:rsid w:val="00D77FA6"/>
    <w:rsid w:val="00D92597"/>
    <w:rsid w:val="00D92E38"/>
    <w:rsid w:val="00D931E8"/>
    <w:rsid w:val="00DA06EA"/>
    <w:rsid w:val="00DB0C2A"/>
    <w:rsid w:val="00DB2DAA"/>
    <w:rsid w:val="00DB2F28"/>
    <w:rsid w:val="00DB309A"/>
    <w:rsid w:val="00DC748B"/>
    <w:rsid w:val="00DD5AE9"/>
    <w:rsid w:val="00DD7372"/>
    <w:rsid w:val="00DE2446"/>
    <w:rsid w:val="00DE5F2C"/>
    <w:rsid w:val="00DF0301"/>
    <w:rsid w:val="00DF0914"/>
    <w:rsid w:val="00DF09B4"/>
    <w:rsid w:val="00DF2827"/>
    <w:rsid w:val="00DF61FE"/>
    <w:rsid w:val="00E0025B"/>
    <w:rsid w:val="00E01199"/>
    <w:rsid w:val="00E03A54"/>
    <w:rsid w:val="00E05FE9"/>
    <w:rsid w:val="00E06323"/>
    <w:rsid w:val="00E07C46"/>
    <w:rsid w:val="00E12219"/>
    <w:rsid w:val="00E14DC8"/>
    <w:rsid w:val="00E25DF4"/>
    <w:rsid w:val="00E26AED"/>
    <w:rsid w:val="00E34277"/>
    <w:rsid w:val="00E4376D"/>
    <w:rsid w:val="00E43E48"/>
    <w:rsid w:val="00E510EB"/>
    <w:rsid w:val="00E52E66"/>
    <w:rsid w:val="00E55318"/>
    <w:rsid w:val="00E57AF2"/>
    <w:rsid w:val="00E57E6F"/>
    <w:rsid w:val="00E625D8"/>
    <w:rsid w:val="00E66DB2"/>
    <w:rsid w:val="00E72F03"/>
    <w:rsid w:val="00E73AB8"/>
    <w:rsid w:val="00E812A4"/>
    <w:rsid w:val="00E81E27"/>
    <w:rsid w:val="00E90A60"/>
    <w:rsid w:val="00E939FB"/>
    <w:rsid w:val="00E9454E"/>
    <w:rsid w:val="00E9534C"/>
    <w:rsid w:val="00EA4241"/>
    <w:rsid w:val="00EA5200"/>
    <w:rsid w:val="00EB55C2"/>
    <w:rsid w:val="00EB5D6D"/>
    <w:rsid w:val="00EC3ABE"/>
    <w:rsid w:val="00EC4193"/>
    <w:rsid w:val="00ED3A5F"/>
    <w:rsid w:val="00ED47F7"/>
    <w:rsid w:val="00EE7E09"/>
    <w:rsid w:val="00EF3A1F"/>
    <w:rsid w:val="00EF3BAA"/>
    <w:rsid w:val="00EF7836"/>
    <w:rsid w:val="00EF7E53"/>
    <w:rsid w:val="00F01324"/>
    <w:rsid w:val="00F0223C"/>
    <w:rsid w:val="00F07DD7"/>
    <w:rsid w:val="00F166C8"/>
    <w:rsid w:val="00F300F5"/>
    <w:rsid w:val="00F3235D"/>
    <w:rsid w:val="00F345E1"/>
    <w:rsid w:val="00F42C5C"/>
    <w:rsid w:val="00F46095"/>
    <w:rsid w:val="00F46DDA"/>
    <w:rsid w:val="00F745C6"/>
    <w:rsid w:val="00F878BD"/>
    <w:rsid w:val="00F87AB7"/>
    <w:rsid w:val="00F9458F"/>
    <w:rsid w:val="00FA23F2"/>
    <w:rsid w:val="00FA417A"/>
    <w:rsid w:val="00FB0A13"/>
    <w:rsid w:val="00FB19C5"/>
    <w:rsid w:val="00FB5CA9"/>
    <w:rsid w:val="00FC03FE"/>
    <w:rsid w:val="00FC6189"/>
    <w:rsid w:val="00FC65C7"/>
    <w:rsid w:val="00FD0E4A"/>
    <w:rsid w:val="00FD361C"/>
    <w:rsid w:val="00FD4F98"/>
    <w:rsid w:val="00FE7188"/>
    <w:rsid w:val="00FE7401"/>
    <w:rsid w:val="00FF299E"/>
    <w:rsid w:val="00FF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B64DD3"/>
  <w14:defaultImageDpi w14:val="96"/>
  <w15:docId w15:val="{196A3B7D-5F32-47C1-9E06-0A415058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Kop1">
    <w:name w:val="heading 1"/>
    <w:basedOn w:val="Standaard"/>
    <w:next w:val="Standaard"/>
    <w:link w:val="Kop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F0223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EE7E09"/>
    <w:rPr>
      <w:rFonts w:asciiTheme="minorHAnsi" w:hAnsiTheme="minorHAnsi" w:cs="Georgia"/>
    </w:rPr>
  </w:style>
  <w:style w:type="character" w:customStyle="1" w:styleId="Kop1Char">
    <w:name w:val="Kop 1 Char"/>
    <w:basedOn w:val="Standaardalinea-lettertype"/>
    <w:link w:val="Kop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jstalinea">
    <w:name w:val="List Paragraph"/>
    <w:basedOn w:val="Platteteks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elalinea">
    <w:name w:val="Tabelalinea"/>
    <w:basedOn w:val="Standaard"/>
    <w:uiPriority w:val="1"/>
    <w:semiHidden/>
    <w:rPr>
      <w:rFonts w:ascii="Times New Roman" w:hAnsi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raster">
    <w:name w:val="Table Grid"/>
    <w:basedOn w:val="Standaardtabe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ums">
    <w:name w:val="Datums"/>
    <w:basedOn w:val="Platteteks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F0223C"/>
    <w:rPr>
      <w:b/>
      <w:bCs/>
      <w:color w:val="B2606E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222466"/>
    <w:rPr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222466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Geenafstan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Kop2Char">
    <w:name w:val="Kop 2 Char"/>
    <w:basedOn w:val="Standaardalinea-lettertype"/>
    <w:link w:val="Kop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Werkervaring">
    <w:name w:val="Werkervaring"/>
    <w:basedOn w:val="Standaard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jstopsomteken">
    <w:name w:val="List Bullet"/>
    <w:basedOn w:val="Standaard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aamonderwijsinstelling">
    <w:name w:val="Naam onderwijsinstelling"/>
    <w:basedOn w:val="Standaard"/>
    <w:uiPriority w:val="1"/>
    <w:rsid w:val="00905C7E"/>
    <w:rPr>
      <w:rFonts w:cs="Calibri"/>
      <w:b/>
    </w:rPr>
  </w:style>
  <w:style w:type="character" w:styleId="Hyperlink">
    <w:name w:val="Hyperlink"/>
    <w:basedOn w:val="Standaardalinea-lettertype"/>
    <w:uiPriority w:val="99"/>
    <w:unhideWhenUsed/>
    <w:rsid w:val="00BB245A"/>
    <w:rPr>
      <w:color w:val="BF678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rsid w:val="00BB245A"/>
    <w:rPr>
      <w:color w:val="605E5C"/>
      <w:shd w:val="clear" w:color="auto" w:fill="E1DFDD"/>
    </w:rPr>
  </w:style>
  <w:style w:type="table" w:styleId="Onopgemaaktetabel3">
    <w:name w:val="Plain Table 3"/>
    <w:basedOn w:val="Standaardtabel"/>
    <w:uiPriority w:val="43"/>
    <w:rsid w:val="006C6EF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astertabel1licht-Accent2">
    <w:name w:val="Grid Table 1 Light Accent 2"/>
    <w:basedOn w:val="Standaardtabel"/>
    <w:uiPriority w:val="46"/>
    <w:rsid w:val="006C6EFF"/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6C6EF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6">
    <w:name w:val="Grid Table 6 Colorful Accent 6"/>
    <w:basedOn w:val="Standaardtabel"/>
    <w:uiPriority w:val="51"/>
    <w:rsid w:val="00B112DB"/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\AppData\Roaming\Microsoft\Templates\Roze%20suite%20memo.dotx" TargetMode="External"/></Relationship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6E5A2E-E6ED-4D14-8C08-78E4B57686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Roze suite memo</Template>
  <TotalTime>51</TotalTime>
  <Pages>3</Pages>
  <Words>284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hoogstraten</dc:creator>
  <cp:keywords/>
  <dc:description/>
  <cp:lastModifiedBy>Hoogstraten, Rachelle</cp:lastModifiedBy>
  <cp:revision>8</cp:revision>
  <dcterms:created xsi:type="dcterms:W3CDTF">2026-04-06T12:55:00Z</dcterms:created>
  <dcterms:modified xsi:type="dcterms:W3CDTF">2026-04-06T13:46:00Z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